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Default Extension="wdp" ContentType="image/vnd.ms-photo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104C1" w:rsidRDefault="00A235F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0;margin-top:0;width:201.9pt;height:216.2pt;z-index:2516689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vOKAIAAE4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">
            <v:textbox>
              <w:txbxContent>
                <w:p w:rsidR="00CE0E4A" w:rsidRDefault="00CE0E4A" w:rsidP="006339F0">
                  <w:pPr>
                    <w:jc w:val="center"/>
                  </w:pPr>
                  <w:r>
                    <w:rPr>
                      <w:noProof/>
                      <w:szCs w:val="20"/>
                    </w:rPr>
                    <w:drawing>
                      <wp:inline distT="0" distB="0" distL="0" distR="0">
                        <wp:extent cx="2579427" cy="2579427"/>
                        <wp:effectExtent l="0" t="0" r="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 love FCCLA.gif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4303" cy="2584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5" o:spid="_x0000_s1027" type="#_x0000_t202" style="position:absolute;margin-left:-43.8pt;margin-top:1in;width:174.2pt;height:125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" fillcolor="#969696" strokecolor="red" strokeweight="6pt">
            <v:textbox inset="0,0,0,0">
              <w:txbxContent>
                <w:p w:rsidR="00CE0E4A" w:rsidRDefault="00CE0E4A" w:rsidP="008104C1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0265" cy="1576710"/>
                        <wp:effectExtent l="0" t="0" r="0" b="4445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ders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111" r="6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4962" cy="1609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E4A" w:rsidRPr="00810D7C" w:rsidRDefault="00CE0E4A" w:rsidP="008104C1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  <w:p w:rsidR="00CE0E4A" w:rsidRPr="00810D7C" w:rsidRDefault="00CE0E4A" w:rsidP="008104C1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</w:p>
                <w:p w:rsidR="00CE0E4A" w:rsidRPr="00810D7C" w:rsidRDefault="00CE0E4A" w:rsidP="00810D7C">
                  <w:pPr>
                    <w:pStyle w:val="PhotoHolder"/>
                  </w:pPr>
                </w:p>
                <w:p w:rsidR="00CE0E4A" w:rsidRPr="00810D7C" w:rsidRDefault="00CE0E4A" w:rsidP="00810D7C">
                  <w:pPr>
                    <w:pStyle w:val="PhotoHolder"/>
                  </w:pPr>
                  <w:r w:rsidRPr="00810D7C">
                    <w:t>PLACE PHOTO HERE, OTHERWISE DELETE BOX</w:t>
                  </w:r>
                </w:p>
                <w:p w:rsidR="00CE0E4A" w:rsidRPr="00810D7C" w:rsidRDefault="00CE0E4A" w:rsidP="008104C1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3" o:spid="_x0000_s1028" type="#_x0000_t202" style="position:absolute;margin-left:474.15pt;margin-top:207.4pt;width:189pt;height:27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s0V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" filled="f" stroked="f">
            <v:textbox>
              <w:txbxContent>
                <w:p w:rsidR="00CE0E4A" w:rsidRPr="00AC4BDC" w:rsidRDefault="00CE0E4A" w:rsidP="00AC4BDC">
                  <w:pPr>
                    <w:pStyle w:val="COMPANY"/>
                    <w:jc w:val="left"/>
                    <w:rPr>
                      <w:rFonts w:ascii="Brush Script MT" w:hAnsi="Brush Script MT"/>
                      <w:color w:val="000000" w:themeColor="text1"/>
                      <w:szCs w:val="32"/>
                    </w:rPr>
                  </w:pPr>
                  <w:r w:rsidRPr="00AC4BDC">
                    <w:rPr>
                      <w:rFonts w:ascii="Bernard MT Condensed" w:hAnsi="Bernard MT Condensed"/>
                      <w:color w:val="FF0000"/>
                      <w:sz w:val="72"/>
                    </w:rPr>
                    <w:t>F</w:t>
                  </w:r>
                  <w:r w:rsidRPr="00AC4BDC">
                    <w:rPr>
                      <w:rFonts w:ascii="Brush Script MT" w:hAnsi="Brush Script MT"/>
                      <w:color w:val="000000" w:themeColor="text1"/>
                      <w:sz w:val="52"/>
                      <w:szCs w:val="32"/>
                    </w:rPr>
                    <w:t>amily</w:t>
                  </w:r>
                </w:p>
                <w:p w:rsidR="00CE0E4A" w:rsidRPr="00AC4BDC" w:rsidRDefault="00CE0E4A" w:rsidP="00AC4BDC">
                  <w:pPr>
                    <w:pStyle w:val="COMPANY"/>
                    <w:jc w:val="left"/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</w:pPr>
                  <w:r w:rsidRPr="00AC4BDC">
                    <w:rPr>
                      <w:rFonts w:ascii="Bernard MT Condensed" w:hAnsi="Bernard MT Condensed"/>
                      <w:color w:val="FF0000"/>
                      <w:sz w:val="72"/>
                    </w:rPr>
                    <w:t>C</w:t>
                  </w:r>
                  <w:r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  <w:t>areer</w:t>
                  </w:r>
                </w:p>
                <w:p w:rsidR="00CE0E4A" w:rsidRPr="00AC4BDC" w:rsidRDefault="00CE0E4A" w:rsidP="00AC4BDC">
                  <w:pPr>
                    <w:pStyle w:val="COMPANY"/>
                    <w:jc w:val="left"/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</w:pPr>
                  <w:r w:rsidRPr="00AC4BDC">
                    <w:rPr>
                      <w:rFonts w:ascii="Bernard MT Condensed" w:hAnsi="Bernard MT Condensed"/>
                      <w:color w:val="FF0000"/>
                      <w:sz w:val="72"/>
                    </w:rPr>
                    <w:t>C</w:t>
                  </w:r>
                  <w:r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  <w:t>ommunity</w:t>
                  </w:r>
                </w:p>
                <w:p w:rsidR="00CE0E4A" w:rsidRPr="00AC4BDC" w:rsidRDefault="00CE0E4A" w:rsidP="00AC4BDC">
                  <w:pPr>
                    <w:pStyle w:val="COMPANY"/>
                    <w:jc w:val="left"/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</w:pPr>
                  <w:r w:rsidRPr="00AC4BDC">
                    <w:rPr>
                      <w:rFonts w:ascii="Bernard MT Condensed" w:hAnsi="Bernard MT Condensed"/>
                      <w:color w:val="FF0000"/>
                      <w:sz w:val="72"/>
                    </w:rPr>
                    <w:t>L</w:t>
                  </w:r>
                  <w:r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  <w:t xml:space="preserve">eaders </w:t>
                  </w:r>
                  <w:r w:rsidRPr="00AC4BDC">
                    <w:rPr>
                      <w:rFonts w:ascii="Brush Script MT" w:hAnsi="Brush Script MT"/>
                      <w:color w:val="FF0000"/>
                      <w:sz w:val="44"/>
                      <w:szCs w:val="52"/>
                    </w:rPr>
                    <w:t>of</w:t>
                  </w:r>
                </w:p>
                <w:p w:rsidR="00CE0E4A" w:rsidRPr="00AC4BDC" w:rsidRDefault="00CE0E4A" w:rsidP="00AC4BDC">
                  <w:pPr>
                    <w:pStyle w:val="COMPANY"/>
                    <w:jc w:val="left"/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</w:pPr>
                  <w:r w:rsidRPr="00AC4BDC">
                    <w:rPr>
                      <w:rFonts w:ascii="Bernard MT Condensed" w:hAnsi="Bernard MT Condensed"/>
                      <w:color w:val="FF0000"/>
                      <w:sz w:val="72"/>
                    </w:rPr>
                    <w:t>A</w:t>
                  </w:r>
                  <w:r>
                    <w:rPr>
                      <w:rFonts w:ascii="Brush Script MT" w:hAnsi="Brush Script MT"/>
                      <w:color w:val="000000" w:themeColor="text1"/>
                      <w:sz w:val="52"/>
                      <w:szCs w:val="52"/>
                    </w:rPr>
                    <w:t>merica</w:t>
                  </w: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8" o:spid="_x0000_s1029" type="#_x0000_t202" style="position:absolute;margin-left:474.2pt;margin-top:-18.25pt;width:189pt;height:200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" fillcolor="#969696" strokecolor="red" strokeweight="6pt">
            <v:textbox inset="0,0,0,0">
              <w:txbxContent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  <w:r>
                    <w:rPr>
                      <w:rFonts w:ascii="Helvetica" w:hAnsi="Helvetica"/>
                      <w:noProof/>
                      <w:sz w:val="22"/>
                    </w:rPr>
                    <w:drawing>
                      <wp:inline distT="0" distB="0" distL="0" distR="0">
                        <wp:extent cx="2320119" cy="2517954"/>
                        <wp:effectExtent l="0" t="0" r="4445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ccla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3465" cy="2521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Default="00CE0E4A" w:rsidP="008104C1">
                  <w:pPr>
                    <w:jc w:val="center"/>
                    <w:rPr>
                      <w:noProof/>
                    </w:rPr>
                  </w:pPr>
                </w:p>
                <w:p w:rsidR="00CE0E4A" w:rsidRDefault="00CE0E4A" w:rsidP="008104C1">
                  <w:pPr>
                    <w:jc w:val="center"/>
                    <w:rPr>
                      <w:noProof/>
                    </w:rPr>
                  </w:pP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D7C">
                  <w:pPr>
                    <w:pStyle w:val="PhotoHolder"/>
                  </w:pPr>
                  <w:r w:rsidRPr="005D2B4E">
                    <w:t>PLACE PHOTO HERE, OTHERWISE DELETE BOX</w:t>
                  </w:r>
                </w:p>
                <w:p w:rsidR="00CE0E4A" w:rsidRPr="005D2B4E" w:rsidRDefault="00CE0E4A" w:rsidP="008104C1">
                  <w:pPr>
                    <w:jc w:val="center"/>
                  </w:pPr>
                </w:p>
              </w:txbxContent>
            </v:textbox>
          </v:shape>
        </w:pict>
      </w:r>
      <w:r w:rsidR="003C3CD6">
        <w:rPr>
          <w:noProof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-914400</wp:posOffset>
            </wp:positionV>
            <wp:extent cx="9944100" cy="7764780"/>
            <wp:effectExtent l="0" t="0" r="0" b="7620"/>
            <wp:wrapNone/>
            <wp:docPr id="11" name="Picture 2" descr="edgy_smudge_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gy_smudge_brochure_outsi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35F9">
        <w:rPr>
          <w:noProof/>
          <w:szCs w:val="20"/>
        </w:rPr>
        <w:pict>
          <v:shape id="Text Box 6" o:spid="_x0000_s1030" type="#_x0000_t202" style="position:absolute;margin-left:-40.6pt;margin-top:207.4pt;width:171pt;height:297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" fillcolor="red" strokecolor="red">
            <v:textbox>
              <w:txbxContent>
                <w:p w:rsidR="00CE0E4A" w:rsidRPr="00A75D28" w:rsidRDefault="00CE0E4A" w:rsidP="00810D7C">
                  <w:pPr>
                    <w:pStyle w:val="HEADLINE"/>
                    <w:rPr>
                      <w:color w:val="FFFFFF" w:themeColor="background1"/>
                      <w:sz w:val="36"/>
                    </w:rPr>
                  </w:pPr>
                  <w:r w:rsidRPr="00A75D28">
                    <w:rPr>
                      <w:color w:val="FFFFFF" w:themeColor="background1"/>
                      <w:sz w:val="36"/>
                    </w:rPr>
                    <w:t>What is FCCLA?</w:t>
                  </w:r>
                </w:p>
                <w:p w:rsidR="00CE0E4A" w:rsidRPr="000654EF" w:rsidRDefault="00CE0E4A" w:rsidP="00810D7C">
                  <w:pPr>
                    <w:pStyle w:val="BodyCopy"/>
                    <w:rPr>
                      <w:color w:val="000000" w:themeColor="text1"/>
                      <w:sz w:val="26"/>
                      <w:szCs w:val="26"/>
                    </w:rPr>
                  </w:pPr>
                  <w:r w:rsidRPr="000654EF">
                    <w:rPr>
                      <w:color w:val="000000" w:themeColor="text1"/>
                      <w:sz w:val="26"/>
                      <w:szCs w:val="26"/>
                    </w:rPr>
                    <w:t>FCCLA is a nonprofit national career and technology organization for young men and women in family and consumer sciences education in public and private schools.</w:t>
                  </w:r>
                </w:p>
                <w:p w:rsidR="00CE0E4A" w:rsidRPr="000654EF" w:rsidRDefault="00CE0E4A" w:rsidP="00810D7C">
                  <w:pPr>
                    <w:pStyle w:val="BodyCopy"/>
                    <w:rPr>
                      <w:color w:val="000000" w:themeColor="text1"/>
                      <w:sz w:val="26"/>
                      <w:szCs w:val="26"/>
                    </w:rPr>
                  </w:pPr>
                </w:p>
                <w:p w:rsidR="00CE0E4A" w:rsidRPr="000654EF" w:rsidRDefault="00CE0E4A" w:rsidP="00810D7C">
                  <w:pPr>
                    <w:pStyle w:val="BodyCopy"/>
                    <w:rPr>
                      <w:color w:val="000000" w:themeColor="text1"/>
                      <w:sz w:val="26"/>
                      <w:szCs w:val="26"/>
                    </w:rPr>
                  </w:pPr>
                  <w:r w:rsidRPr="000654EF">
                    <w:rPr>
                      <w:color w:val="000000" w:themeColor="text1"/>
                      <w:sz w:val="26"/>
                      <w:szCs w:val="26"/>
                    </w:rPr>
                    <w:t xml:space="preserve">It is a dynamic and effective national student organization that helps young men and women become leaders and addres important personal, family, and societal issues through family and consumer education.  </w:t>
                  </w:r>
                </w:p>
                <w:p w:rsidR="00CE0E4A" w:rsidRPr="000654EF" w:rsidRDefault="00CE0E4A" w:rsidP="00810D7C">
                  <w:pPr>
                    <w:pStyle w:val="BodyCopy"/>
                    <w:rPr>
                      <w:color w:val="000000" w:themeColor="text1"/>
                    </w:rPr>
                  </w:pPr>
                </w:p>
              </w:txbxContent>
            </v:textbox>
            <w10:wrap type="square"/>
          </v:shape>
        </w:pict>
      </w:r>
      <w:r w:rsidRPr="00A235F9">
        <w:rPr>
          <w:noProof/>
          <w:szCs w:val="20"/>
        </w:rPr>
        <w:pict>
          <v:shape id="Text Box 11" o:spid="_x0000_s1031" type="#_x0000_t202" style="position:absolute;margin-left:231.3pt;margin-top:328.85pt;width:156.9pt;height:8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" filled="f" stroked="f">
            <v:textbox inset="0,0,0,0">
              <w:txbxContent>
                <w:p w:rsidR="00CE0E4A" w:rsidRDefault="00CE0E4A" w:rsidP="00810D7C">
                  <w:pPr>
                    <w:pStyle w:val="ADDRESSBOX"/>
                    <w:rPr>
                      <w:sz w:val="20"/>
                    </w:rPr>
                  </w:pPr>
                </w:p>
                <w:p w:rsidR="00CE0E4A" w:rsidRDefault="00CE0E4A" w:rsidP="00810D7C">
                  <w:pPr>
                    <w:pStyle w:val="ADDRESSBOX"/>
                    <w:rPr>
                      <w:sz w:val="20"/>
                    </w:rPr>
                  </w:pPr>
                  <w:r>
                    <w:rPr>
                      <w:sz w:val="20"/>
                    </w:rPr>
                    <w:t>Contact: Sarah Neary</w:t>
                  </w:r>
                </w:p>
                <w:p w:rsidR="00CE0E4A" w:rsidRDefault="00CE0E4A" w:rsidP="00A75D28">
                  <w:pPr>
                    <w:pStyle w:val="ADDRESSBOX"/>
                    <w:rPr>
                      <w:sz w:val="24"/>
                    </w:rPr>
                  </w:pPr>
                  <w:r w:rsidRPr="00A75D28">
                    <w:rPr>
                      <w:sz w:val="24"/>
                    </w:rPr>
                    <w:t>435-512-4961</w:t>
                  </w:r>
                </w:p>
                <w:p w:rsidR="00CE0E4A" w:rsidRPr="00A75D28" w:rsidRDefault="00CE0E4A" w:rsidP="00A75D28">
                  <w:pPr>
                    <w:pStyle w:val="ADDRESSBOX"/>
                    <w:rPr>
                      <w:sz w:val="24"/>
                    </w:rPr>
                  </w:pPr>
                  <w:r w:rsidRPr="00A75D28">
                    <w:rPr>
                      <w:sz w:val="20"/>
                    </w:rPr>
                    <w:t>sarah.neary@aggiemail.usu.edu</w:t>
                  </w:r>
                </w:p>
                <w:p w:rsidR="00CE0E4A" w:rsidRPr="00B6556A" w:rsidRDefault="00CE0E4A" w:rsidP="008104C1">
                  <w:pPr>
                    <w:rPr>
                      <w:rFonts w:ascii="Arial" w:hAnsi="Arial" w:cs="Arial"/>
                      <w:color w:val="717074"/>
                      <w:sz w:val="36"/>
                    </w:rPr>
                  </w:pP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9" o:spid="_x0000_s1032" type="#_x0000_t202" style="position:absolute;margin-left:233.45pt;margin-top:257.9pt;width:147.5pt;height:7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EjuQ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" filled="f" stroked="f" strokeweight=".25pt">
            <v:textbox>
              <w:txbxContent>
                <w:p w:rsidR="00CE0E4A" w:rsidRPr="00810D7C" w:rsidRDefault="00CE0E4A" w:rsidP="00B6556A">
                  <w:pPr>
                    <w:pStyle w:val="LOGOBOX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4848" cy="82296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CCLA logo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4848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10" o:spid="_x0000_s1033" type="#_x0000_t202" style="position:absolute;margin-left:231.2pt;margin-top:309.9pt;width:149.65pt;height:38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" filled="f" stroked="f">
            <v:textbox inset="0,0,0,0">
              <w:txbxContent>
                <w:p w:rsidR="00CE0E4A" w:rsidRPr="00810D7C" w:rsidRDefault="00CE0E4A" w:rsidP="00810D7C">
                  <w:pPr>
                    <w:pStyle w:val="COMPANY"/>
                  </w:pPr>
                </w:p>
                <w:p w:rsidR="00CE0E4A" w:rsidRPr="00810D7C" w:rsidRDefault="00CE0E4A" w:rsidP="008104C1">
                  <w:pPr>
                    <w:rPr>
                      <w:rFonts w:ascii="Arial" w:hAnsi="Arial" w:cs="Arial"/>
                      <w:color w:val="FF4F00"/>
                      <w:sz w:val="44"/>
                    </w:rPr>
                  </w:pP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4" o:spid="_x0000_s1034" type="#_x0000_t202" style="position:absolute;margin-left:-49.15pt;margin-top:-36pt;width:189pt;height:8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DL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" filled="f" stroked="f">
            <v:textbox>
              <w:txbxContent>
                <w:p w:rsidR="00CE0E4A" w:rsidRPr="00810D7C" w:rsidRDefault="00CE0E4A" w:rsidP="00810D7C">
                  <w:pPr>
                    <w:pStyle w:val="CallOuts"/>
                  </w:pPr>
                </w:p>
              </w:txbxContent>
            </v:textbox>
          </v:shape>
        </w:pict>
      </w:r>
      <w:r w:rsidR="008104C1">
        <w:br w:type="page"/>
      </w:r>
      <w:r w:rsidRPr="00A235F9">
        <w:rPr>
          <w:noProof/>
          <w:szCs w:val="20"/>
        </w:rPr>
        <w:pict>
          <v:shape id="Text Box 14" o:spid="_x0000_s1035" type="#_x0000_t202" style="position:absolute;margin-left:-70.7pt;margin-top:-33.35pt;width:228.6pt;height:14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" fillcolor="#969696" strokecolor="red" strokeweight="6pt">
            <v:textbox inset="0,0,0,0">
              <w:txbxContent>
                <w:p w:rsidR="00CE0E4A" w:rsidRDefault="00F12709" w:rsidP="008104C1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62277" cy="2060167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9667" cy="2065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4C1">
                  <w:pPr>
                    <w:jc w:val="center"/>
                    <w:rPr>
                      <w:rFonts w:ascii="Helvetica" w:hAnsi="Helvetica"/>
                      <w:sz w:val="22"/>
                    </w:rPr>
                  </w:pPr>
                </w:p>
                <w:p w:rsidR="00CE0E4A" w:rsidRPr="005D2B4E" w:rsidRDefault="00CE0E4A" w:rsidP="00810D7C">
                  <w:pPr>
                    <w:pStyle w:val="PhotoHolder"/>
                  </w:pPr>
                </w:p>
                <w:p w:rsidR="00CE0E4A" w:rsidRPr="005D2B4E" w:rsidRDefault="00CE0E4A" w:rsidP="00810D7C">
                  <w:pPr>
                    <w:pStyle w:val="PhotoHolder"/>
                  </w:pPr>
                  <w:r w:rsidRPr="005D2B4E">
                    <w:t>PLACE PHOTO HERE,</w:t>
                  </w:r>
                </w:p>
                <w:p w:rsidR="00CE0E4A" w:rsidRPr="005D2B4E" w:rsidRDefault="00CE0E4A" w:rsidP="00810D7C">
                  <w:pPr>
                    <w:pStyle w:val="PhotoHolder"/>
                  </w:pPr>
                  <w:r w:rsidRPr="005D2B4E">
                    <w:t>OTHERWISE DELETE BOX</w:t>
                  </w:r>
                </w:p>
                <w:p w:rsidR="00CE0E4A" w:rsidRPr="005D2B4E" w:rsidRDefault="00CE0E4A" w:rsidP="00810D7C">
                  <w:pPr>
                    <w:pStyle w:val="PhotoHolder"/>
                  </w:pP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18" o:spid="_x0000_s1036" type="#_x0000_t202" style="position:absolute;margin-left:195.8pt;margin-top:366.75pt;width:225pt;height:126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BWugIAAMM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" filled="f" stroked="f">
            <v:textbox>
              <w:txbxContent>
                <w:p w:rsidR="00CE0E4A" w:rsidRPr="00EB1A7E" w:rsidRDefault="00CE0E4A" w:rsidP="00780EB2">
                  <w:pPr>
                    <w:pStyle w:val="PULLQUOTE"/>
                    <w:rPr>
                      <w:color w:val="FF0000"/>
                    </w:rPr>
                  </w:pPr>
                  <w:r w:rsidRPr="00EB1A7E">
                    <w:rPr>
                      <w:color w:val="FF0000"/>
                      <w:sz w:val="56"/>
                    </w:rPr>
                    <w:t>“</w:t>
                  </w:r>
                  <w:r w:rsidRPr="00EC10AF">
                    <w:rPr>
                      <w:color w:val="auto"/>
                    </w:rPr>
                    <w:t>Take</w:t>
                  </w:r>
                  <w:r>
                    <w:rPr>
                      <w:color w:val="FF0000"/>
                    </w:rPr>
                    <w:t xml:space="preserve"> </w:t>
                  </w:r>
                  <w:r w:rsidRPr="00EC10AF">
                    <w:rPr>
                      <w:color w:val="FF0000"/>
                      <w:sz w:val="32"/>
                    </w:rPr>
                    <w:t xml:space="preserve">the </w:t>
                  </w:r>
                  <w:r w:rsidRPr="00F12709">
                    <w:rPr>
                      <w:color w:val="FF0000"/>
                      <w:sz w:val="36"/>
                    </w:rPr>
                    <w:t xml:space="preserve">Ride of Your Life </w:t>
                  </w:r>
                  <w:r w:rsidRPr="00EC10AF">
                    <w:rPr>
                      <w:color w:val="auto"/>
                    </w:rPr>
                    <w:t xml:space="preserve">on the </w:t>
                  </w:r>
                  <w:r w:rsidRPr="00EC10AF">
                    <w:rPr>
                      <w:color w:val="FF0000"/>
                      <w:sz w:val="36"/>
                    </w:rPr>
                    <w:t>Leadership Highway</w:t>
                  </w:r>
                  <w:r w:rsidR="00F12709">
                    <w:rPr>
                      <w:color w:val="FF0000"/>
                      <w:sz w:val="36"/>
                    </w:rPr>
                    <w:t xml:space="preserve"> </w:t>
                  </w:r>
                  <w:r w:rsidRPr="00EB1A7E">
                    <w:rPr>
                      <w:color w:val="FF0000"/>
                      <w:sz w:val="56"/>
                    </w:rPr>
                    <w:t>”</w:t>
                  </w: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16" o:spid="_x0000_s1037" type="#_x0000_t202" style="position:absolute;margin-left:195.85pt;margin-top:-53.75pt;width:225pt;height:39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" filled="f">
            <v:textbox>
              <w:txbxContent/>
            </v:textbox>
            <w10:wrap type="square"/>
          </v:shape>
        </w:pict>
      </w:r>
      <w:r w:rsidRPr="00A235F9">
        <w:rPr>
          <w:noProof/>
          <w:szCs w:val="20"/>
        </w:rPr>
        <w:pict>
          <v:shape id="Text Box 19" o:spid="_x0000_s1038" type="#_x0000_t202" style="position:absolute;margin-left:466.65pt;margin-top:149.35pt;width:212.8pt;height:343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Az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" filled="f" stroked="f">
            <v:textbox>
              <w:txbxContent>
                <w:p w:rsidR="00CE0E4A" w:rsidRPr="000654EF" w:rsidRDefault="00CE0E4A" w:rsidP="000654EF">
                  <w:pPr>
                    <w:pStyle w:val="BULLETPOINTS"/>
                    <w:tabs>
                      <w:tab w:val="left" w:pos="180"/>
                    </w:tabs>
                    <w:jc w:val="center"/>
                    <w:rPr>
                      <w:b/>
                      <w:i/>
                      <w:color w:val="FFFFFF" w:themeColor="background1"/>
                      <w:sz w:val="32"/>
                    </w:rPr>
                  </w:pPr>
                  <w:r w:rsidRPr="000654EF">
                    <w:rPr>
                      <w:b/>
                      <w:i/>
                      <w:color w:val="FFFFFF" w:themeColor="background1"/>
                      <w:sz w:val="32"/>
                    </w:rPr>
                    <w:t>To promote personal growth and leadership development through Family and Consumer Sciences Education.</w:t>
                  </w:r>
                </w:p>
                <w:p w:rsidR="00CE0E4A" w:rsidRPr="003C3CD6" w:rsidRDefault="00CE0E4A" w:rsidP="000654EF">
                  <w:pPr>
                    <w:pStyle w:val="BULLETPOINTS"/>
                    <w:tabs>
                      <w:tab w:val="left" w:pos="180"/>
                    </w:tabs>
                    <w:jc w:val="center"/>
                    <w:rPr>
                      <w:color w:val="FFFFFF" w:themeColor="background1"/>
                    </w:rPr>
                  </w:pPr>
                </w:p>
                <w:p w:rsidR="00CE0E4A" w:rsidRPr="000654EF" w:rsidRDefault="00CE0E4A" w:rsidP="000654EF">
                  <w:pPr>
                    <w:pStyle w:val="ListParagraph"/>
                    <w:ind w:left="360"/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0654EF">
                    <w:rPr>
                      <w:rFonts w:asciiTheme="minorHAnsi" w:hAnsiTheme="minorHAnsi" w:cstheme="minorHAnsi"/>
                      <w:color w:val="FFFFFF" w:themeColor="background1"/>
                      <w:sz w:val="32"/>
                      <w:szCs w:val="32"/>
                    </w:rPr>
                    <w:t>Focusing on the multiple roles of family member, wage earner and community leader, members develop skills for life through character development; creative and critical thinking; interpersonal communications; practical knowledge; and career preparation.</w:t>
                  </w:r>
                </w:p>
                <w:p w:rsidR="00CE0E4A" w:rsidRPr="000654EF" w:rsidRDefault="00CE0E4A" w:rsidP="000654EF">
                  <w:pPr>
                    <w:pStyle w:val="ListParagraph"/>
                    <w:ind w:left="1080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2"/>
                      <w:szCs w:val="32"/>
                    </w:rPr>
                  </w:pPr>
                </w:p>
                <w:p w:rsidR="00CE0E4A" w:rsidRPr="003C3CD6" w:rsidRDefault="00CE0E4A" w:rsidP="000654EF">
                  <w:pPr>
                    <w:pStyle w:val="BULLETPOINTS"/>
                    <w:tabs>
                      <w:tab w:val="left" w:pos="180"/>
                    </w:tabs>
                    <w:jc w:val="center"/>
                    <w:rPr>
                      <w:color w:val="FFFFFF" w:themeColor="background1"/>
                    </w:rPr>
                  </w:pPr>
                </w:p>
                <w:p w:rsidR="00CE0E4A" w:rsidRPr="003C3CD6" w:rsidRDefault="00CE0E4A" w:rsidP="000654EF">
                  <w:pPr>
                    <w:ind w:left="180"/>
                    <w:jc w:val="center"/>
                    <w:rPr>
                      <w:color w:val="FFFFFF" w:themeColor="background1"/>
                    </w:rPr>
                  </w:pPr>
                </w:p>
                <w:p w:rsidR="00CE0E4A" w:rsidRPr="003C3CD6" w:rsidRDefault="00CE0E4A" w:rsidP="000654EF">
                  <w:pPr>
                    <w:ind w:left="180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21" o:spid="_x0000_s1039" type="#_x0000_t202" style="position:absolute;margin-left:474.2pt;margin-top:-26.85pt;width:189pt;height:138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T2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" filled="f" stroked="f">
            <v:textbox>
              <w:txbxContent>
                <w:p w:rsidR="00CE0E4A" w:rsidRPr="004A14B1" w:rsidRDefault="00CE0E4A" w:rsidP="00810D7C">
                  <w:pPr>
                    <w:pStyle w:val="CallOuts"/>
                  </w:pPr>
                  <w:r>
                    <w:rPr>
                      <w:noProof/>
                      <w:szCs w:val="20"/>
                    </w:rPr>
                    <w:drawing>
                      <wp:inline distT="0" distB="0" distL="0" distR="0">
                        <wp:extent cx="1481883" cy="1463040"/>
                        <wp:effectExtent l="76200" t="76200" r="80645" b="8001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 Part of it!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              <a14:imgLayer r:embed="rId20"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1883" cy="1463040"/>
                                </a:xfrm>
                                <a:prstGeom prst="rect">
                                  <a:avLst/>
                                </a:prstGeom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20" o:spid="_x0000_s1040" type="#_x0000_t202" style="position:absolute;margin-left:502.2pt;margin-top:117.75pt;width:171.05pt;height:2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R8vQIAAMI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" filled="f" stroked="f">
            <v:textbox>
              <w:txbxContent>
                <w:p w:rsidR="00CE0E4A" w:rsidRPr="003C3CD6" w:rsidRDefault="00CE0E4A" w:rsidP="007B20A6">
                  <w:pPr>
                    <w:pStyle w:val="CallOuts"/>
                    <w:jc w:val="left"/>
                    <w:rPr>
                      <w:color w:val="FF0000"/>
                      <w:sz w:val="44"/>
                    </w:rPr>
                  </w:pPr>
                  <w:r w:rsidRPr="003C3CD6">
                    <w:rPr>
                      <w:color w:val="FF0000"/>
                      <w:sz w:val="44"/>
                    </w:rPr>
                    <w:t>OUR MISSION</w:t>
                  </w:r>
                </w:p>
              </w:txbxContent>
            </v:textbox>
          </v:shape>
        </w:pict>
      </w:r>
      <w:r w:rsidRPr="00A235F9">
        <w:rPr>
          <w:noProof/>
          <w:szCs w:val="20"/>
        </w:rPr>
        <w:pict>
          <v:shape id="Text Box 15" o:spid="_x0000_s1041" type="#_x0000_t202" style="position:absolute;margin-left:-71.35pt;margin-top:118pt;width:239.8pt;height:39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" fillcolor="red" stroked="f">
            <v:textbox style="mso-next-textbox:#Text Box 16">
              <w:txbxContent>
                <w:p w:rsidR="00CE0E4A" w:rsidRPr="006339F0" w:rsidRDefault="00CE0E4A" w:rsidP="006339F0">
                  <w:pPr>
                    <w:pStyle w:val="HEADLINE"/>
                    <w:rPr>
                      <w:rFonts w:asciiTheme="minorHAnsi" w:hAnsiTheme="minorHAnsi" w:cstheme="minorHAnsi"/>
                      <w:color w:val="808080" w:themeColor="background1" w:themeShade="80"/>
                      <w:sz w:val="48"/>
                      <w:u w:val="single"/>
                    </w:rPr>
                  </w:pPr>
                  <w:r w:rsidRPr="006339F0">
                    <w:rPr>
                      <w:rFonts w:asciiTheme="majorHAnsi" w:hAnsiTheme="majorHAnsi"/>
                      <w:color w:val="FFFFFF" w:themeColor="background1"/>
                      <w:sz w:val="48"/>
                      <w:u w:val="single"/>
                    </w:rPr>
                    <w:t>National Programs</w:t>
                  </w:r>
                </w:p>
                <w:p w:rsidR="00CE0E4A" w:rsidRPr="006339F0" w:rsidRDefault="00CE0E4A" w:rsidP="00810D7C">
                  <w:pPr>
                    <w:pStyle w:val="BodyCopy"/>
                    <w:rPr>
                      <w:rFonts w:asciiTheme="minorHAnsi" w:hAnsiTheme="minorHAnsi" w:cstheme="minorHAnsi"/>
                      <w:color w:val="auto"/>
                      <w:sz w:val="44"/>
                    </w:rPr>
                  </w:pPr>
                  <w:r w:rsidRPr="006339F0">
                    <w:rPr>
                      <w:rFonts w:asciiTheme="minorHAnsi" w:hAnsiTheme="minorHAnsi" w:cstheme="minorHAnsi"/>
                      <w:color w:val="FFFFFF" w:themeColor="background1"/>
                      <w:sz w:val="44"/>
                    </w:rPr>
                    <w:t>Family, Career, and Community Leaders of America</w:t>
                  </w:r>
                  <w:r w:rsidRPr="006339F0">
                    <w:rPr>
                      <w:rFonts w:asciiTheme="minorHAnsi" w:hAnsiTheme="minorHAnsi" w:cstheme="minorHAnsi"/>
                      <w:color w:val="auto"/>
                      <w:sz w:val="44"/>
                    </w:rPr>
                    <w:t xml:space="preserve"> offers a variety of national programs to guide and motivate students as they develop projects related to the family and consumer sciences national standards.</w:t>
                  </w:r>
                </w:p>
                <w:p w:rsidR="00CE0E4A" w:rsidRPr="00157382" w:rsidRDefault="00CE0E4A" w:rsidP="00810D7C">
                  <w:pPr>
                    <w:pStyle w:val="BodyCopy"/>
                  </w:pPr>
                </w:p>
                <w:p w:rsidR="00CE0E4A" w:rsidRPr="00157382" w:rsidRDefault="00CE0E4A" w:rsidP="00810D7C">
                  <w:pPr>
                    <w:pStyle w:val="BodyCopy"/>
                  </w:pPr>
                </w:p>
                <w:p w:rsidR="00CE0E4A" w:rsidRDefault="00CE0E4A" w:rsidP="00810D7C">
                  <w:pPr>
                    <w:pStyle w:val="BodyCopy"/>
                  </w:pPr>
                </w:p>
                <w:p w:rsidR="00CE0E4A" w:rsidRDefault="00CE0E4A" w:rsidP="00810D7C">
                  <w:pPr>
                    <w:pStyle w:val="BodyCopy"/>
                  </w:pPr>
                </w:p>
                <w:p w:rsidR="00CE0E4A" w:rsidRDefault="00CE0E4A" w:rsidP="00810D7C">
                  <w:pPr>
                    <w:pStyle w:val="BodyCopy"/>
                  </w:pPr>
                </w:p>
                <w:p w:rsidR="00CE0E4A" w:rsidRPr="00157382" w:rsidRDefault="00CE0E4A" w:rsidP="00810D7C">
                  <w:pPr>
                    <w:pStyle w:val="BodyCopy"/>
                  </w:pPr>
                </w:p>
                <w:p w:rsidR="00CE0E4A" w:rsidRPr="00157382" w:rsidRDefault="00CE0E4A" w:rsidP="00810D7C">
                  <w:pPr>
                    <w:pStyle w:val="BodyCopy"/>
                  </w:pPr>
                </w:p>
                <w:p w:rsidR="00CE0E4A" w:rsidRPr="00A73FD9" w:rsidRDefault="00CE0E4A" w:rsidP="008104C1">
                  <w:pPr>
                    <w:pStyle w:val="SUBHEAD"/>
                    <w:rPr>
                      <w:rFonts w:ascii="Bernard MT Condensed" w:hAnsi="Bernard MT Condensed"/>
                      <w:sz w:val="52"/>
                      <w:szCs w:val="36"/>
                    </w:rPr>
                  </w:pPr>
                  <w:r w:rsidRPr="00A73FD9">
                    <w:rPr>
                      <w:rFonts w:ascii="Bernard MT Condensed" w:hAnsi="Bernard MT Condensed"/>
                      <w:sz w:val="52"/>
                      <w:szCs w:val="36"/>
                    </w:rPr>
                    <w:t xml:space="preserve">What’s in it for </w:t>
                  </w:r>
                  <w:r w:rsidRPr="00A73FD9">
                    <w:rPr>
                      <w:rFonts w:ascii="Bernard MT Condensed" w:hAnsi="Bernard MT Condensed"/>
                      <w:color w:val="31849B" w:themeColor="accent5" w:themeShade="BF"/>
                      <w:sz w:val="52"/>
                      <w:szCs w:val="36"/>
                    </w:rPr>
                    <w:t>Y</w:t>
                  </w:r>
                  <w:r w:rsidRPr="00A73FD9">
                    <w:rPr>
                      <w:rFonts w:ascii="Bernard MT Condensed" w:hAnsi="Bernard MT Condensed"/>
                      <w:color w:val="FF0000"/>
                      <w:sz w:val="52"/>
                      <w:szCs w:val="36"/>
                    </w:rPr>
                    <w:t>O</w:t>
                  </w:r>
                  <w:r w:rsidRPr="00A73FD9">
                    <w:rPr>
                      <w:rFonts w:ascii="Bernard MT Condensed" w:hAnsi="Bernard MT Condensed"/>
                      <w:color w:val="92D050"/>
                      <w:sz w:val="52"/>
                      <w:szCs w:val="36"/>
                    </w:rPr>
                    <w:t>U</w:t>
                  </w:r>
                  <w:r w:rsidRPr="00A73FD9">
                    <w:rPr>
                      <w:rFonts w:ascii="Bernard MT Condensed" w:hAnsi="Bernard MT Condensed"/>
                      <w:color w:val="7030A0"/>
                      <w:sz w:val="52"/>
                      <w:szCs w:val="36"/>
                    </w:rPr>
                    <w:t>?</w:t>
                  </w:r>
                </w:p>
                <w:p w:rsidR="00CE0E4A" w:rsidRPr="00972C42" w:rsidRDefault="00CE0E4A" w:rsidP="002A1AD0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0070C0"/>
                      <w:sz w:val="28"/>
                    </w:rPr>
                  </w:pPr>
                  <w:r w:rsidRPr="00972C42">
                    <w:rPr>
                      <w:color w:val="0070C0"/>
                      <w:sz w:val="28"/>
                    </w:rPr>
                    <w:t xml:space="preserve">Develop career skills </w:t>
                  </w:r>
                </w:p>
                <w:p w:rsidR="00CE0E4A" w:rsidRPr="00972C42" w:rsidRDefault="00CE0E4A" w:rsidP="002A1AD0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FF0000"/>
                      <w:sz w:val="28"/>
                    </w:rPr>
                  </w:pPr>
                  <w:r w:rsidRPr="00972C42">
                    <w:rPr>
                      <w:color w:val="FF0000"/>
                      <w:sz w:val="28"/>
                    </w:rPr>
                    <w:t xml:space="preserve">Strengthen family life </w:t>
                  </w:r>
                </w:p>
                <w:p w:rsidR="00CE0E4A" w:rsidRPr="00972C42" w:rsidRDefault="00CE0E4A" w:rsidP="00A73FD9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92D050"/>
                      <w:sz w:val="28"/>
                    </w:rPr>
                  </w:pPr>
                  <w:r w:rsidRPr="00972C42">
                    <w:rPr>
                      <w:color w:val="92D050"/>
                      <w:sz w:val="28"/>
                    </w:rPr>
                    <w:t xml:space="preserve">Prepare for community living </w:t>
                  </w:r>
                </w:p>
                <w:p w:rsidR="00CE0E4A" w:rsidRPr="00972C42" w:rsidRDefault="00CE0E4A" w:rsidP="00A73FD9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7030A0"/>
                      <w:sz w:val="28"/>
                    </w:rPr>
                  </w:pPr>
                  <w:r w:rsidRPr="00972C42">
                    <w:rPr>
                      <w:color w:val="7030A0"/>
                      <w:sz w:val="28"/>
                    </w:rPr>
                    <w:t xml:space="preserve">Learn connection between career and technical and academic skills </w:t>
                  </w:r>
                </w:p>
                <w:p w:rsidR="00CE0E4A" w:rsidRPr="00972C42" w:rsidRDefault="00CE0E4A" w:rsidP="00A73FD9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0070C0"/>
                      <w:sz w:val="28"/>
                    </w:rPr>
                  </w:pPr>
                  <w:r w:rsidRPr="00972C42">
                    <w:rPr>
                      <w:color w:val="0070C0"/>
                      <w:sz w:val="28"/>
                    </w:rPr>
                    <w:t>Improve self-esteem</w:t>
                  </w:r>
                </w:p>
                <w:p w:rsidR="00CE0E4A" w:rsidRPr="00972C42" w:rsidRDefault="00CE0E4A" w:rsidP="00A73FD9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FF0000"/>
                      <w:sz w:val="28"/>
                    </w:rPr>
                  </w:pPr>
                  <w:r w:rsidRPr="00972C42">
                    <w:rPr>
                      <w:color w:val="FF0000"/>
                      <w:sz w:val="28"/>
                    </w:rPr>
                    <w:t>Practice and apply creative and critical thinking</w:t>
                  </w:r>
                </w:p>
                <w:p w:rsidR="00CE0E4A" w:rsidRPr="00972C42" w:rsidRDefault="00CE0E4A" w:rsidP="00A73FD9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92D050"/>
                      <w:sz w:val="28"/>
                    </w:rPr>
                  </w:pPr>
                  <w:r w:rsidRPr="00972C42">
                    <w:rPr>
                      <w:color w:val="92D050"/>
                      <w:sz w:val="28"/>
                    </w:rPr>
                    <w:t>FCCLA membership looks excellent on college and job applications</w:t>
                  </w:r>
                </w:p>
                <w:p w:rsidR="00CE0E4A" w:rsidRPr="00972C42" w:rsidRDefault="00CE0E4A" w:rsidP="00A73FD9">
                  <w:pPr>
                    <w:pStyle w:val="HEADLINE"/>
                    <w:numPr>
                      <w:ilvl w:val="0"/>
                      <w:numId w:val="6"/>
                    </w:numPr>
                    <w:jc w:val="left"/>
                    <w:rPr>
                      <w:color w:val="7030A0"/>
                      <w:sz w:val="28"/>
                    </w:rPr>
                  </w:pPr>
                  <w:r w:rsidRPr="00972C42">
                    <w:rPr>
                      <w:color w:val="7030A0"/>
                      <w:sz w:val="28"/>
                    </w:rPr>
                    <w:t>Great opportunity to branch out and create new and lasting friendships</w:t>
                  </w:r>
                </w:p>
              </w:txbxContent>
            </v:textbox>
          </v:shape>
        </w:pict>
      </w:r>
      <w:bookmarkStart w:id="0" w:name="_GoBack"/>
      <w:r w:rsidR="00EB1A7E"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-931545</wp:posOffset>
            </wp:positionV>
            <wp:extent cx="10109200" cy="7802245"/>
            <wp:effectExtent l="0" t="0" r="6350" b="8255"/>
            <wp:wrapNone/>
            <wp:docPr id="13" name="Picture 13" descr="edgy_smudge_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dgy_smudge_brochure_insi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8104C1" w:rsidSect="008104C1">
      <w:pgSz w:w="15840" w:h="12240" w:orient="landscape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B383E"/>
    <w:multiLevelType w:val="hybridMultilevel"/>
    <w:tmpl w:val="541E9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657890"/>
    <w:multiLevelType w:val="hybridMultilevel"/>
    <w:tmpl w:val="F5DA2E2C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">
    <w:nsid w:val="50813040"/>
    <w:multiLevelType w:val="hybridMultilevel"/>
    <w:tmpl w:val="883CD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D58CB"/>
    <w:multiLevelType w:val="hybridMultilevel"/>
    <w:tmpl w:val="2D6E4B7C"/>
    <w:lvl w:ilvl="0" w:tplc="30860BF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B77A65"/>
    <w:multiLevelType w:val="hybridMultilevel"/>
    <w:tmpl w:val="8A1CD700"/>
    <w:lvl w:ilvl="0" w:tplc="30860BFA">
      <w:start w:val="1"/>
      <w:numFmt w:val="bullet"/>
      <w:lvlText w:val="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5">
    <w:nsid w:val="6F5013EF"/>
    <w:multiLevelType w:val="hybridMultilevel"/>
    <w:tmpl w:val="7376E3BC"/>
    <w:lvl w:ilvl="0" w:tplc="30860BF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attachedTemplate r:id="rId1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C12D4D"/>
    <w:rsid w:val="000654EF"/>
    <w:rsid w:val="00195CB3"/>
    <w:rsid w:val="002A1AD0"/>
    <w:rsid w:val="003C3CD6"/>
    <w:rsid w:val="006339F0"/>
    <w:rsid w:val="00780EB2"/>
    <w:rsid w:val="007B20A6"/>
    <w:rsid w:val="007D1457"/>
    <w:rsid w:val="007D7359"/>
    <w:rsid w:val="008104C1"/>
    <w:rsid w:val="00810D7C"/>
    <w:rsid w:val="00972C42"/>
    <w:rsid w:val="00A235F9"/>
    <w:rsid w:val="00A73FD9"/>
    <w:rsid w:val="00A75D28"/>
    <w:rsid w:val="00AC4BDC"/>
    <w:rsid w:val="00B6556A"/>
    <w:rsid w:val="00C12D4D"/>
    <w:rsid w:val="00CE0E4A"/>
    <w:rsid w:val="00DC5E72"/>
    <w:rsid w:val="00EB1A7E"/>
    <w:rsid w:val="00EC10AF"/>
    <w:rsid w:val="00F12709"/>
    <w:rsid w:val="00FC6DC4"/>
  </w:rsids>
  <m:mathPr>
    <m:mathFont m:val="Byington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5F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20" Type="http://schemas.microsoft.com/office/2007/relationships/hdphoto" Target="media/hdphoto10.wdp"/><Relationship Id="rId21" Type="http://schemas.openxmlformats.org/officeDocument/2006/relationships/image" Target="media/image8.jpeg"/><Relationship Id="rId22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23" Type="http://schemas.openxmlformats.org/officeDocument/2006/relationships/theme" Target="theme/theme1.xml"/><Relationship Id="rId24" Type="http://schemas.microsoft.com/office/2007/relationships/stylesWithEffects" Target="stylesWithEffects.xml"/><Relationship Id="rId1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P_EdgySmudge_Brochure_TP1037946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55D5B-E47E-2444-A9A0-E84DC5F39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\Users\Owner\AppData\Roaming\Microsoft\Templates\HP_EdgySmudge_Brochure_TP10379468.dot</Template>
  <TotalTime>0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Julie Wheeler</cp:lastModifiedBy>
  <cp:revision>2</cp:revision>
  <cp:lastPrinted>2012-02-28T16:11:00Z</cp:lastPrinted>
  <dcterms:created xsi:type="dcterms:W3CDTF">2013-03-04T23:00:00Z</dcterms:created>
  <dcterms:modified xsi:type="dcterms:W3CDTF">2013-03-04T23:00:00Z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TC103794689990</vt:lpwstr>
  </property>
</Properties>
</file>